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D5" w:rsidRDefault="009B6B29" w:rsidP="008376D5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8376D5" w:rsidRDefault="008376D5" w:rsidP="008376D5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8376D5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CE7DC6" w:rsidRDefault="009B6B29" w:rsidP="008376D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D635C4" w:rsidRDefault="003D4968" w:rsidP="003D4968">
            <w:pPr>
              <w:bidi w:val="0"/>
              <w:jc w:val="center"/>
            </w:pPr>
            <w:r>
              <w:rPr>
                <w:rFonts w:hint="cs"/>
                <w:rtl/>
              </w:rPr>
              <w:t>מנהל אזרחי</w:t>
            </w:r>
          </w:p>
        </w:tc>
      </w:tr>
      <w:tr w:rsidR="007548B0" w:rsidTr="008376D5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CE7DC6" w:rsidRDefault="009B6B29" w:rsidP="008376D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D635C4" w:rsidRDefault="003D4968" w:rsidP="003D4968">
            <w:pPr>
              <w:bidi w:val="0"/>
              <w:jc w:val="center"/>
            </w:pPr>
            <w:r>
              <w:rPr>
                <w:rFonts w:hint="cs"/>
                <w:rtl/>
              </w:rPr>
              <w:t>פקוח/אוצר</w:t>
            </w:r>
          </w:p>
        </w:tc>
      </w:tr>
      <w:tr w:rsidR="007548B0" w:rsidTr="008376D5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CE7DC6" w:rsidRDefault="009B6B29" w:rsidP="008376D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Default="003D4968" w:rsidP="003D4968">
            <w:pPr>
              <w:jc w:val="center"/>
            </w:pPr>
            <w:r>
              <w:rPr>
                <w:rFonts w:hint="cs"/>
                <w:rtl/>
              </w:rPr>
              <w:t>11/08/2020</w:t>
            </w:r>
          </w:p>
        </w:tc>
      </w:tr>
    </w:tbl>
    <w:p w:rsidR="008376D5" w:rsidRDefault="008376D5" w:rsidP="008376D5">
      <w:pPr>
        <w:rPr>
          <w:rtl/>
        </w:rPr>
      </w:pPr>
    </w:p>
    <w:p w:rsidR="008376D5" w:rsidRDefault="008376D5" w:rsidP="008376D5">
      <w:pPr>
        <w:rPr>
          <w:rtl/>
        </w:rPr>
      </w:pPr>
    </w:p>
    <w:p w:rsidR="008376D5" w:rsidRDefault="008376D5" w:rsidP="008376D5">
      <w:pPr>
        <w:rPr>
          <w:rtl/>
        </w:rPr>
      </w:pPr>
    </w:p>
    <w:p w:rsidR="008376D5" w:rsidRDefault="008376D5" w:rsidP="008376D5">
      <w:pPr>
        <w:rPr>
          <w:rtl/>
        </w:rPr>
      </w:pPr>
    </w:p>
    <w:p w:rsidR="008376D5" w:rsidRDefault="008376D5" w:rsidP="008376D5">
      <w:pPr>
        <w:rPr>
          <w:rtl/>
        </w:rPr>
      </w:pPr>
    </w:p>
    <w:p w:rsidR="008376D5" w:rsidRDefault="008376D5" w:rsidP="008376D5">
      <w:pPr>
        <w:rPr>
          <w:rtl/>
        </w:rPr>
      </w:pPr>
    </w:p>
    <w:p w:rsidR="008376D5" w:rsidRDefault="009B6B29" w:rsidP="008376D5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8376D5" w:rsidRDefault="008376D5" w:rsidP="008376D5">
      <w:pPr>
        <w:jc w:val="both"/>
        <w:rPr>
          <w:rFonts w:ascii="Arial" w:hAnsi="Arial"/>
          <w:b/>
          <w:sz w:val="22"/>
          <w:szCs w:val="22"/>
          <w:rtl/>
        </w:rPr>
      </w:pPr>
    </w:p>
    <w:p w:rsidR="008376D5" w:rsidRPr="00AF57E9" w:rsidRDefault="009B6B29" w:rsidP="008376D5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8376D5" w:rsidRPr="00AF57E9" w:rsidRDefault="008376D5" w:rsidP="008376D5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F50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F50A6" w:rsidTr="006F50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A6" w:rsidRPr="00E759C7" w:rsidRDefault="006F50A6" w:rsidP="006F50A6">
            <w:pPr>
              <w:spacing w:line="276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חברת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גאודע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פיתחה והטמיעה ביחידת הפיקוח מערכת של ניהול תיקי בניה בלתי חוקית המערכת פועלת משנת 2004 ובאמצעותה מנוהלים כל עשרות אלפי תיקי הבניה הבלתי חוקית ביו"ש.</w:t>
            </w:r>
          </w:p>
        </w:tc>
      </w:tr>
      <w:tr w:rsidR="006F50A6" w:rsidTr="006F50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A6" w:rsidRPr="00E759C7" w:rsidRDefault="006F50A6" w:rsidP="006F50A6">
            <w:pPr>
              <w:spacing w:line="276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כיום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המנהא"ז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נמצא בהתקשרות שתכליתה פיתוח והטמעת מערכת חדשה לניהול בניה בלתי חוקית המערכת אמורה להיכנס לפעילות בחודשים הקרובים.</w:t>
            </w:r>
          </w:p>
        </w:tc>
      </w:tr>
      <w:tr w:rsidR="006F50A6" w:rsidTr="006F50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A6" w:rsidRPr="00E759C7" w:rsidRDefault="006F50A6" w:rsidP="006F50A6">
            <w:pPr>
              <w:spacing w:line="276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בכל מקרה אנו משתמשים כיום במערכת הנוכחית ויש צורך לקיים הסכם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התקשרות</w:t>
            </w:r>
            <w:r w:rsidR="000647C6"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לצרכי</w:t>
            </w:r>
            <w:proofErr w:type="spellEnd"/>
            <w:r w:rsidR="000647C6"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תחזוקה</w:t>
            </w: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עם חברת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גיאודע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שפיתחה את המערכת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ותיחזקה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אותה לאורך כל השנים.</w:t>
            </w:r>
          </w:p>
        </w:tc>
      </w:tr>
      <w:tr w:rsidR="006F50A6" w:rsidTr="006F50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A6" w:rsidRPr="00E02BC4" w:rsidRDefault="006F50A6" w:rsidP="006F50A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6F50A6" w:rsidTr="006F50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A6" w:rsidRPr="00E02BC4" w:rsidRDefault="006F50A6" w:rsidP="006F50A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8376D5" w:rsidRPr="00AF57E9" w:rsidRDefault="008376D5" w:rsidP="008376D5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8376D5" w:rsidRPr="00AF57E9" w:rsidRDefault="009B6B29" w:rsidP="008376D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F906A2">
        <w:rPr>
          <w:rFonts w:asciiTheme="minorBidi" w:hAnsiTheme="minorBidi" w:cstheme="minorBidi" w:hint="cs"/>
          <w:b/>
          <w:sz w:val="21"/>
          <w:szCs w:val="21"/>
        </w:rPr>
        <w:t>X</w:t>
      </w:r>
      <w:bookmarkStart w:id="0" w:name="_GoBack"/>
      <w:bookmarkEnd w:id="0"/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8376D5" w:rsidRPr="00AF57E9" w:rsidRDefault="008376D5" w:rsidP="008376D5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8376D5" w:rsidRPr="00AF57E9" w:rsidRDefault="009B6B29" w:rsidP="008376D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8376D5" w:rsidRPr="00AF57E9" w:rsidRDefault="008376D5" w:rsidP="008376D5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8376D5">
        <w:tc>
          <w:tcPr>
            <w:tcW w:w="3085" w:type="dxa"/>
            <w:hideMark/>
          </w:tcPr>
          <w:p w:rsidR="008376D5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8376D5" w:rsidRPr="00AF57E9" w:rsidRDefault="006F50A6" w:rsidP="006F50A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8376D5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8376D5" w:rsidRPr="00AF57E9" w:rsidRDefault="008376D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8376D5" w:rsidRPr="00AF57E9" w:rsidRDefault="008376D5" w:rsidP="008376D5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3350"/>
        <w:gridCol w:w="2997"/>
      </w:tblGrid>
      <w:tr w:rsidR="007548B0" w:rsidTr="008376D5">
        <w:tc>
          <w:tcPr>
            <w:tcW w:w="2698" w:type="dxa"/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A71C4E" w:rsidRPr="00E759C7" w:rsidRDefault="00A71C4E" w:rsidP="00A71C4E">
            <w:pPr>
              <w:rPr>
                <w:b/>
                <w:bCs/>
                <w:rtl/>
              </w:rPr>
            </w:pPr>
            <w:proofErr w:type="spellStart"/>
            <w:r w:rsidRPr="00E759C7">
              <w:rPr>
                <w:rFonts w:hint="cs"/>
                <w:b/>
                <w:bCs/>
                <w:rtl/>
              </w:rPr>
              <w:t>גיאודע</w:t>
            </w:r>
            <w:proofErr w:type="spellEnd"/>
            <w:r w:rsidRPr="00E759C7">
              <w:rPr>
                <w:rFonts w:hint="cs"/>
                <w:b/>
                <w:bCs/>
                <w:rtl/>
              </w:rPr>
              <w:t xml:space="preserve"> </w:t>
            </w:r>
            <w:r w:rsidRPr="00E759C7">
              <w:rPr>
                <w:b/>
                <w:bCs/>
                <w:rtl/>
              </w:rPr>
              <w:t>–</w:t>
            </w:r>
            <w:r w:rsidRPr="00E759C7">
              <w:rPr>
                <w:rFonts w:hint="cs"/>
                <w:b/>
                <w:bCs/>
                <w:rtl/>
              </w:rPr>
              <w:t xml:space="preserve"> ניהול מידע ומקרקעין בע"מ</w:t>
            </w:r>
          </w:p>
          <w:p w:rsidR="008376D5" w:rsidRPr="00E759C7" w:rsidRDefault="008376D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8376D5">
        <w:tc>
          <w:tcPr>
            <w:tcW w:w="2698" w:type="dxa"/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8376D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A71C4E" w:rsidRPr="00E759C7" w:rsidRDefault="00A71C4E" w:rsidP="00A71C4E">
            <w:pPr>
              <w:rPr>
                <w:b/>
                <w:bCs/>
              </w:rPr>
            </w:pPr>
            <w:r w:rsidRPr="00E759C7">
              <w:rPr>
                <w:rFonts w:hint="cs"/>
                <w:b/>
                <w:bCs/>
                <w:rtl/>
              </w:rPr>
              <w:t>40004961/512765033</w:t>
            </w:r>
          </w:p>
          <w:p w:rsidR="008376D5" w:rsidRPr="00E759C7" w:rsidRDefault="008376D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8376D5">
        <w:tc>
          <w:tcPr>
            <w:tcW w:w="2698" w:type="dxa"/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8376D5" w:rsidRPr="00E759C7" w:rsidRDefault="006F50A6" w:rsidP="009B6B29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lang w:eastAsia="he-IL"/>
              </w:rPr>
            </w:pPr>
            <w:r w:rsidRPr="00E759C7">
              <w:rPr>
                <w:rFonts w:asciiTheme="minorBidi" w:hAnsiTheme="minorBidi" w:cstheme="minorBidi" w:hint="cs"/>
                <w:b/>
                <w:bCs/>
                <w:sz w:val="21"/>
                <w:szCs w:val="21"/>
              </w:rPr>
              <w:t xml:space="preserve"> </w:t>
            </w:r>
            <w:r w:rsidRPr="00E759C7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x</w:t>
            </w:r>
            <w:r w:rsidR="009B6B29" w:rsidRPr="00E759C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8376D5" w:rsidRPr="00E759C7" w:rsidRDefault="009B6B29" w:rsidP="009B6B29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lang w:eastAsia="he-IL"/>
              </w:rPr>
            </w:pPr>
            <w:r w:rsidRPr="00E759C7">
              <w:rPr>
                <w:rFonts w:ascii="Wingdings" w:hAnsi="Wingdings" w:cstheme="minorBidi"/>
                <w:b/>
                <w:bCs/>
                <w:sz w:val="21"/>
                <w:szCs w:val="21"/>
              </w:rPr>
              <w:sym w:font="Wingdings" w:char="F072"/>
            </w:r>
            <w:r w:rsidRPr="00E759C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8376D5">
        <w:tc>
          <w:tcPr>
            <w:tcW w:w="2698" w:type="dxa"/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8376D5" w:rsidRPr="00E759C7" w:rsidRDefault="002E365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lang w:eastAsia="he-IL"/>
              </w:rPr>
            </w:pPr>
            <w:r w:rsidRPr="00E759C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  <w:lang w:eastAsia="he-IL"/>
              </w:rPr>
              <w:t>20,000 + מע"מ</w:t>
            </w:r>
          </w:p>
        </w:tc>
      </w:tr>
      <w:tr w:rsidR="007548B0" w:rsidTr="008376D5">
        <w:tc>
          <w:tcPr>
            <w:tcW w:w="2698" w:type="dxa"/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8376D5" w:rsidRPr="00E759C7" w:rsidRDefault="002E365E" w:rsidP="00313D69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lang w:eastAsia="he-IL"/>
              </w:rPr>
            </w:pPr>
            <w:r w:rsidRPr="00E759C7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  <w:lang w:eastAsia="he-IL"/>
              </w:rPr>
              <w:t>01.09.2020-</w:t>
            </w:r>
            <w:r w:rsidR="00313D69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  <w:lang w:eastAsia="he-IL"/>
              </w:rPr>
              <w:t>31.8.21</w:t>
            </w:r>
          </w:p>
        </w:tc>
      </w:tr>
    </w:tbl>
    <w:p w:rsidR="008376D5" w:rsidRPr="00AF57E9" w:rsidRDefault="008376D5" w:rsidP="008376D5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7C2820" w:rsidRDefault="007C2820" w:rsidP="008376D5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7C2820" w:rsidRPr="007C2820" w:rsidRDefault="007C2820" w:rsidP="007C2820">
      <w:pPr>
        <w:rPr>
          <w:rFonts w:asciiTheme="minorBidi" w:hAnsiTheme="minorBidi" w:cstheme="minorBidi"/>
          <w:sz w:val="24"/>
          <w:szCs w:val="24"/>
          <w:rtl/>
        </w:rPr>
      </w:pPr>
    </w:p>
    <w:p w:rsidR="007C2820" w:rsidRPr="007C2820" w:rsidRDefault="007C2820" w:rsidP="007C2820">
      <w:pPr>
        <w:rPr>
          <w:rFonts w:asciiTheme="minorBidi" w:hAnsiTheme="minorBidi" w:cstheme="minorBidi"/>
          <w:sz w:val="24"/>
          <w:szCs w:val="24"/>
          <w:rtl/>
        </w:rPr>
      </w:pPr>
    </w:p>
    <w:p w:rsidR="007C2820" w:rsidRPr="007C2820" w:rsidRDefault="007C2820" w:rsidP="007C2820">
      <w:pPr>
        <w:rPr>
          <w:rFonts w:asciiTheme="minorBidi" w:hAnsiTheme="minorBidi" w:cstheme="minorBidi"/>
          <w:sz w:val="24"/>
          <w:szCs w:val="24"/>
          <w:rtl/>
        </w:rPr>
      </w:pPr>
    </w:p>
    <w:p w:rsidR="007C2820" w:rsidRPr="007C2820" w:rsidRDefault="007C2820" w:rsidP="007C2820">
      <w:pPr>
        <w:rPr>
          <w:rFonts w:asciiTheme="minorBidi" w:hAnsiTheme="minorBidi" w:cstheme="minorBidi"/>
          <w:sz w:val="24"/>
          <w:szCs w:val="24"/>
          <w:rtl/>
        </w:rPr>
      </w:pPr>
    </w:p>
    <w:p w:rsidR="008376D5" w:rsidRPr="00AF57E9" w:rsidRDefault="009B6B29" w:rsidP="007C2820">
      <w:pPr>
        <w:jc w:val="right"/>
        <w:rPr>
          <w:rFonts w:asciiTheme="minorBidi" w:hAnsiTheme="minorBidi" w:cstheme="minorBidi"/>
          <w:bCs/>
          <w:sz w:val="24"/>
          <w:szCs w:val="24"/>
          <w:rtl/>
        </w:rPr>
      </w:pPr>
      <w:r w:rsidRPr="007C2820">
        <w:rPr>
          <w:rFonts w:asciiTheme="minorBidi" w:hAnsiTheme="minorBidi" w:cstheme="minorBidi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8376D5" w:rsidRPr="00AF57E9" w:rsidRDefault="009B6B29" w:rsidP="008376D5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8376D5" w:rsidRPr="00AF57E9" w:rsidRDefault="008376D5" w:rsidP="008376D5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8376D5" w:rsidRPr="00AF57E9" w:rsidRDefault="009B6B29" w:rsidP="008376D5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8376D5" w:rsidRPr="00AF57E9" w:rsidRDefault="009B6B29" w:rsidP="008376D5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376D5" w:rsidRPr="00AF57E9" w:rsidRDefault="009B6B29" w:rsidP="008376D5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376D5" w:rsidRPr="00AF57E9" w:rsidRDefault="009B6B29" w:rsidP="008376D5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8376D5" w:rsidRPr="00AF57E9" w:rsidRDefault="008376D5" w:rsidP="008376D5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C4" w:rsidRPr="00E759C7" w:rsidRDefault="00E02BC4" w:rsidP="00E02BC4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מדובר במערכת שפיתחה חברת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גאודע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</w:t>
            </w:r>
            <w:r w:rsidRPr="00E759C7">
              <w:rPr>
                <w:rFonts w:asciiTheme="minorBidi" w:hAnsiTheme="minorBidi" w:cstheme="minorBidi" w:hint="cs"/>
                <w:bCs/>
                <w:sz w:val="22"/>
                <w:szCs w:val="22"/>
                <w:rtl/>
                <w:lang w:eastAsia="he-IL"/>
              </w:rPr>
              <w:t>עבור יחידת הפקוח לטובת ניהול מערכת תיקי בנייה בלתי חוקית ביוש</w:t>
            </w:r>
          </w:p>
        </w:tc>
      </w:tr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6" w:rsidRPr="00E759C7" w:rsidRDefault="000647C6" w:rsidP="00E02BC4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יחידת הפקוח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במנהא"ז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, היא משתמש קצה במערכת.</w:t>
            </w:r>
          </w:p>
          <w:p w:rsidR="000647C6" w:rsidRPr="00E759C7" w:rsidRDefault="000647C6" w:rsidP="00BF4B53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קבלת הצעות מחיר מספקים אחרים, מצריכה את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איפיון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המערכת</w:t>
            </w:r>
            <w:r w:rsidR="00BF4B53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, </w:t>
            </w: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וכן את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איפיון</w:t>
            </w:r>
            <w:proofErr w:type="spellEnd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נתוני בסיס הנתונים הקיים שהוא דינאמי ומשתנה ברמה יומית.</w:t>
            </w:r>
          </w:p>
          <w:p w:rsidR="000647C6" w:rsidRPr="00E759C7" w:rsidRDefault="000647C6" w:rsidP="00E02BC4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  <w:lang w:eastAsia="he-IL"/>
              </w:rPr>
            </w:pPr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נתונים אלו מצויים אצל הספק הנוכחי-חברת </w:t>
            </w:r>
            <w:proofErr w:type="spellStart"/>
            <w:r w:rsidRPr="00E759C7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גיאודע</w:t>
            </w:r>
            <w:proofErr w:type="spellEnd"/>
            <w:r w:rsidR="00BF4B53"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 ואין למנהל האזרחי את הנתונים האמורים לעיל, </w:t>
            </w:r>
          </w:p>
          <w:p w:rsidR="002E365E" w:rsidRPr="00E759C7" w:rsidRDefault="00BF4B53" w:rsidP="002E365E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אלא הוא משתמש בתוכנה כמשתמש קצה בלבד.</w:t>
            </w:r>
            <w:r>
              <w:rPr>
                <w:rFonts w:asciiTheme="minorBidi" w:hAnsiTheme="minorBidi"/>
                <w:bCs/>
                <w:sz w:val="22"/>
                <w:szCs w:val="22"/>
                <w:rtl/>
                <w:lang w:eastAsia="he-IL"/>
              </w:rPr>
              <w:br/>
            </w:r>
            <w:r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 xml:space="preserve">לאור זאת החברה היחידה שיכולה לבצע תחזוקה לתוכנה זו היא חברת </w:t>
            </w:r>
            <w:proofErr w:type="spellStart"/>
            <w:r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גיאודע</w:t>
            </w:r>
            <w:proofErr w:type="spellEnd"/>
            <w:r>
              <w:rPr>
                <w:rFonts w:asciiTheme="minorBidi" w:hAnsiTheme="minorBidi" w:hint="cs"/>
                <w:bCs/>
                <w:sz w:val="22"/>
                <w:szCs w:val="22"/>
                <w:rtl/>
                <w:lang w:eastAsia="he-IL"/>
              </w:rPr>
              <w:t>.</w:t>
            </w:r>
          </w:p>
        </w:tc>
      </w:tr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C4" w:rsidRPr="00E759C7" w:rsidRDefault="00E02BC4" w:rsidP="00E759C7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</w:p>
        </w:tc>
      </w:tr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C4" w:rsidRPr="00E759C7" w:rsidRDefault="00E02BC4" w:rsidP="00E02BC4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</w:p>
        </w:tc>
      </w:tr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C4" w:rsidRPr="00AF57E9" w:rsidRDefault="00E02BC4" w:rsidP="00E02BC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C4" w:rsidRPr="00AF57E9" w:rsidRDefault="00E02BC4" w:rsidP="00E02BC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E02BC4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C4" w:rsidRPr="00AF57E9" w:rsidRDefault="00E02BC4" w:rsidP="00E02BC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8376D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8376D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8376D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8376D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8376D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E02B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8376D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8376D5" w:rsidRPr="00AF57E9" w:rsidRDefault="008376D5" w:rsidP="008376D5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8376D5" w:rsidRPr="00AF57E9" w:rsidRDefault="009B6B29" w:rsidP="008376D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8376D5" w:rsidRPr="00AF57E9" w:rsidRDefault="008376D5" w:rsidP="008376D5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8376D5" w:rsidRPr="00AF57E9" w:rsidRDefault="009B6B29" w:rsidP="008376D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8376D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3D496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רמי זיו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3D496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ס. מנהל יחידת הפקוח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D5" w:rsidRPr="00AF57E9" w:rsidRDefault="003D496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רמי זיו</w:t>
            </w:r>
          </w:p>
        </w:tc>
      </w:tr>
      <w:tr w:rsidR="007548B0" w:rsidTr="008376D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376D5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8376D5" w:rsidRPr="00817FBA" w:rsidRDefault="008376D5" w:rsidP="008376D5"/>
    <w:sectPr w:rsidR="008376D5" w:rsidRPr="00817FBA" w:rsidSect="008376D5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56" w:rsidRDefault="00323056">
      <w:r>
        <w:separator/>
      </w:r>
    </w:p>
  </w:endnote>
  <w:endnote w:type="continuationSeparator" w:id="0">
    <w:p w:rsidR="00323056" w:rsidRDefault="00323056">
      <w:r>
        <w:continuationSeparator/>
      </w:r>
    </w:p>
  </w:endnote>
  <w:endnote w:type="continuationNotice" w:id="1">
    <w:p w:rsidR="00323056" w:rsidRDefault="00323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8376D5" w:rsidTr="008376D5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8376D5" w:rsidRPr="0098529F" w:rsidRDefault="008376D5" w:rsidP="008376D5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8376D5" w:rsidRPr="0098529F" w:rsidRDefault="008376D5" w:rsidP="008376D5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8376D5" w:rsidRPr="0098529F" w:rsidRDefault="008376D5" w:rsidP="008376D5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906A2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906A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8376D5" w:rsidRPr="0098529F" w:rsidRDefault="008376D5" w:rsidP="008376D5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8376D5" w:rsidTr="008376D5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8376D5" w:rsidRPr="0098529F" w:rsidRDefault="008376D5" w:rsidP="008376D5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98529F" w:rsidRDefault="008376D5" w:rsidP="008376D5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8376D5" w:rsidRPr="0098529F" w:rsidRDefault="008376D5" w:rsidP="008376D5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98529F" w:rsidRDefault="008376D5" w:rsidP="008376D5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8376D5" w:rsidTr="008376D5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8376D5" w:rsidRPr="001275E5" w:rsidRDefault="008376D5" w:rsidP="008376D5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8376D5" w:rsidRPr="00843B72" w:rsidRDefault="008376D5" w:rsidP="008376D5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8376D5" w:rsidRPr="00354861" w:rsidRDefault="008376D5" w:rsidP="008376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56" w:rsidRDefault="00323056">
      <w:r>
        <w:separator/>
      </w:r>
    </w:p>
  </w:footnote>
  <w:footnote w:type="continuationSeparator" w:id="0">
    <w:p w:rsidR="00323056" w:rsidRDefault="00323056">
      <w:r>
        <w:continuationSeparator/>
      </w:r>
    </w:p>
  </w:footnote>
  <w:footnote w:type="continuationNotice" w:id="1">
    <w:p w:rsidR="00323056" w:rsidRDefault="003230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8376D5" w:rsidTr="00EE622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8376D5" w:rsidRPr="005D6483" w:rsidRDefault="008376D5" w:rsidP="008376D5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8376D5" w:rsidRPr="005D6483" w:rsidRDefault="008376D5" w:rsidP="008376D5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8376D5" w:rsidTr="00EE622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8376D5" w:rsidRPr="00D84715" w:rsidRDefault="008376D5" w:rsidP="008376D5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C4C8130" wp14:editId="7C4C8131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8376D5" w:rsidRPr="00CE601A" w:rsidRDefault="008376D5" w:rsidP="008376D5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8376D5" w:rsidRPr="00F54EBF" w:rsidRDefault="008376D5" w:rsidP="008376D5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8376D5" w:rsidRDefault="008376D5" w:rsidP="008376D5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8376D5" w:rsidRPr="00CE601A" w:rsidRDefault="008376D5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F8548C" w:rsidRDefault="008376D5" w:rsidP="008376D5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8376D5" w:rsidTr="00EE622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8376D5" w:rsidRPr="00D84715" w:rsidRDefault="008376D5" w:rsidP="008376D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8376D5" w:rsidRDefault="008376D5" w:rsidP="008376D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8376D5" w:rsidRPr="00D84715" w:rsidRDefault="008376D5" w:rsidP="008376D5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F8548C" w:rsidRDefault="008376D5" w:rsidP="008376D5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8376D5" w:rsidTr="00EE622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8376D5" w:rsidRPr="00D84715" w:rsidRDefault="008376D5" w:rsidP="008376D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8376D5" w:rsidRPr="00D84715" w:rsidRDefault="008376D5" w:rsidP="008376D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8376D5" w:rsidRPr="00106EF7" w:rsidRDefault="008376D5" w:rsidP="008376D5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671AFA" w:rsidRDefault="008376D5" w:rsidP="008376D5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8376D5" w:rsidTr="00EE622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8376D5" w:rsidRPr="00D84715" w:rsidRDefault="008376D5" w:rsidP="008376D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8376D5" w:rsidRPr="00D84715" w:rsidRDefault="008376D5" w:rsidP="008376D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8376D5" w:rsidRPr="00D84715" w:rsidRDefault="008376D5" w:rsidP="008376D5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F8548C" w:rsidRDefault="008376D5" w:rsidP="008376D5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8376D5" w:rsidTr="00EE622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8376D5" w:rsidRPr="00D84715" w:rsidRDefault="008376D5" w:rsidP="008376D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8376D5" w:rsidRPr="00D84715" w:rsidRDefault="008376D5" w:rsidP="008376D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8376D5" w:rsidRPr="00D84715" w:rsidRDefault="008376D5" w:rsidP="008376D5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8376D5" w:rsidRPr="00F8548C" w:rsidRDefault="008376D5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8376D5" w:rsidRPr="00F8548C" w:rsidRDefault="008376D5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8376D5" w:rsidRPr="00D84715" w:rsidRDefault="008376D5" w:rsidP="00EE622F">
    <w:pPr>
      <w:jc w:val="right"/>
      <w:rPr>
        <w:rFonts w:ascii="Arial" w:hAnsi="Arial"/>
      </w:rPr>
    </w:pPr>
    <w:r w:rsidRPr="00EE622F">
      <w:rPr>
        <w:rFonts w:ascii="Arial" w:hAnsi="Arial"/>
      </w:rPr>
      <w:t>EVEN459-01-1239</w:t>
    </w:r>
    <w:r>
      <w:rPr>
        <w:rFonts w:ascii="Arial" w:hAnsi="Arial"/>
      </w:rPr>
      <w:t xml:space="preserve"> </w:t>
    </w:r>
    <w:r>
      <w:rPr>
        <w:rFonts w:ascii="Arial" w:hAnsi="Arial" w:hint="cs"/>
        <w:rtl/>
      </w:rPr>
      <w:t xml:space="preserve"> </w:t>
    </w:r>
    <w:r>
      <w:rPr>
        <w:rFonts w:ascii="Arial" w:hAnsi="Arial"/>
        <w:rtl/>
      </w:rPr>
      <w:t>–</w:t>
    </w:r>
    <w:r>
      <w:rPr>
        <w:rFonts w:ascii="Arial" w:hAnsi="Arial" w:hint="cs"/>
        <w:rtl/>
      </w:rPr>
      <w:t>0133</w:t>
    </w:r>
    <w:r>
      <w:rPr>
        <w:rFonts w:ascii="Arial" w:hAnsi="Arial"/>
        <w:rtl/>
      </w:rPr>
      <w:t>—</w:t>
    </w:r>
    <w:r>
      <w:rPr>
        <w:rFonts w:ascii="Arial" w:hAnsi="Arial" w:hint="cs"/>
        <w:rtl/>
      </w:rPr>
      <w:t xml:space="preserve">תיק התקשרויות </w:t>
    </w:r>
    <w:proofErr w:type="spellStart"/>
    <w:r>
      <w:rPr>
        <w:rFonts w:ascii="Arial" w:hAnsi="Arial" w:hint="cs"/>
        <w:rtl/>
      </w:rPr>
      <w:t>גיאודע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427C9"/>
    <w:rsid w:val="000440AA"/>
    <w:rsid w:val="000647C6"/>
    <w:rsid w:val="001C04BE"/>
    <w:rsid w:val="001F6273"/>
    <w:rsid w:val="00223735"/>
    <w:rsid w:val="00250DAA"/>
    <w:rsid w:val="002E365E"/>
    <w:rsid w:val="00313D69"/>
    <w:rsid w:val="00323056"/>
    <w:rsid w:val="00336CDD"/>
    <w:rsid w:val="00347AFB"/>
    <w:rsid w:val="00383ECC"/>
    <w:rsid w:val="00394858"/>
    <w:rsid w:val="003D4968"/>
    <w:rsid w:val="00551D4A"/>
    <w:rsid w:val="005A752E"/>
    <w:rsid w:val="0060734A"/>
    <w:rsid w:val="00655DDD"/>
    <w:rsid w:val="006F50A6"/>
    <w:rsid w:val="007548B0"/>
    <w:rsid w:val="00783683"/>
    <w:rsid w:val="007B2CEE"/>
    <w:rsid w:val="007B30CF"/>
    <w:rsid w:val="007C2820"/>
    <w:rsid w:val="007F224F"/>
    <w:rsid w:val="008376D5"/>
    <w:rsid w:val="00854BDC"/>
    <w:rsid w:val="00891CB9"/>
    <w:rsid w:val="00900475"/>
    <w:rsid w:val="00993B4D"/>
    <w:rsid w:val="009B6B29"/>
    <w:rsid w:val="009F7FB7"/>
    <w:rsid w:val="00A6530C"/>
    <w:rsid w:val="00A71C4E"/>
    <w:rsid w:val="00AA168C"/>
    <w:rsid w:val="00B72385"/>
    <w:rsid w:val="00BE7679"/>
    <w:rsid w:val="00BF4B53"/>
    <w:rsid w:val="00CC01B9"/>
    <w:rsid w:val="00CF3C9A"/>
    <w:rsid w:val="00D63A7B"/>
    <w:rsid w:val="00E02BC4"/>
    <w:rsid w:val="00E13889"/>
    <w:rsid w:val="00E338C9"/>
    <w:rsid w:val="00E410C0"/>
    <w:rsid w:val="00E55246"/>
    <w:rsid w:val="00E759C7"/>
    <w:rsid w:val="00EE622F"/>
    <w:rsid w:val="00F05523"/>
    <w:rsid w:val="00F906A2"/>
    <w:rsid w:val="00F91AF7"/>
    <w:rsid w:val="00FB39A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9F635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7" ma:contentTypeDescription="צור מסמך חדש." ma:contentTypeScope="" ma:versionID="d95fbde753519d940e9ab39e492ddc06">
  <xsd:schema xmlns:xsd="http://www.w3.org/2001/XMLSchema" xmlns:xs="http://www.w3.org/2001/XMLSchema" xmlns:p="http://schemas.microsoft.com/office/2006/metadata/properties" xmlns:ns1="http://schemas.microsoft.com/sharepoint/v3" xmlns:ns2="c8a80b7b-42ad-484d-b937-cc1308b9b1d7" xmlns:ns3="http://schemas.microsoft.com/sharepoint/v4" targetNamespace="http://schemas.microsoft.com/office/2006/metadata/properties" ma:root="true" ma:fieldsID="71f848ed0c0d4117b6e1fa8d098b7d02" ns1:_="" ns2:_="" ns3:_="">
    <xsd:import namespace="http://schemas.microsoft.com/sharepoint/v3"/>
    <xsd:import namespace="c8a80b7b-42ad-484d-b937-cc1308b9b1d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רשומה שהוצהרה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מצב חסימות ורשומות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4325437c-e806-4e07-98e6-6fa68b1e99fb}" ma:internalName="Menta_Classification" ma:readOnly="false" ma:showField="Title" ma:web="fb054d39-7d34-41fa-95df-0ba3877206b2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d35ab338-b669-450f-9bd7-4e46af248e8e}" ma:internalName="Menta_Cube" ma:readOnly="false" ma:showField="Title" ma:web="fb054d39-7d34-41fa-95df-0ba3877206b2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1286c9b5-3932-4ab3-abda-d566b0ef1655}" ma:internalName="Menta_Signature" ma:readOnly="false" ma:showField="Title" ma:web="fb054d39-7d34-41fa-95df-0ba3877206b2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77865b00-4719-4e74-952d-23b73ca19ffb}" ma:internalName="Menta_Folder" ma:readOnly="false" ma:showField="Title" ma:web="fb054d39-7d34-41fa-95df-0ba3877206b2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nta_Status xmlns="c8a80b7b-42ad-484d-b937-cc1308b9b1d7" xsi:nil="true"/>
    <Menta_PeopleTo xmlns="c8a80b7b-42ad-484d-b937-cc1308b9b1d7">
      <UserInfo>
        <DisplayName/>
        <AccountId xsi:nil="true"/>
        <AccountType/>
      </UserInfo>
    </Menta_PeopleTo>
    <Menta_Signature xmlns="c8a80b7b-42ad-484d-b937-cc1308b9b1d7" xsi:nil="true"/>
    <IconOverlay xmlns="http://schemas.microsoft.com/sharepoint/v4" xsi:nil="true"/>
    <Menta_Doc_DocumentID xmlns="c8a80b7b-42ad-484d-b937-cc1308b9b1d7">EVEN459-01-1239</Menta_Doc_DocumentID>
    <Menta_Doc_Signature xmlns="c8a80b7b-42ad-484d-b937-cc1308b9b1d7">---</Menta_Doc_Signature>
    <Menta_Doc_PeopleTo xmlns="c8a80b7b-42ad-484d-b937-cc1308b9b1d7">---</Menta_Doc_PeopleTo>
    <Menta_Doc_Classification xmlns="c8a80b7b-42ad-484d-b937-cc1308b9b1d7" xsi:nil="true"/>
    <Menta_Doc_Folder xmlns="c8a80b7b-42ad-484d-b937-cc1308b9b1d7">התקשרות גאודע</Menta_Doc_Folder>
    <Menta_Doc_HebDate xmlns="c8a80b7b-42ad-484d-b937-cc1308b9b1d7">כ"א אב תש"פ</Menta_Doc_HebDate>
    <Menta_PeopleCc xmlns="c8a80b7b-42ad-484d-b937-cc1308b9b1d7">
      <UserInfo>
        <DisplayName/>
        <AccountId xsi:nil="true"/>
        <AccountType/>
      </UserInfo>
    </Menta_PeopleCc>
    <Menta_Doc_PeopleCc xmlns="c8a80b7b-42ad-484d-b937-cc1308b9b1d7">---</Menta_Doc_PeopleCc>
    <Menta_Doc_Cube xmlns="c8a80b7b-42ad-484d-b937-cc1308b9b1d7">- - -</Menta_Doc_Cube>
    <Menta_Cube xmlns="c8a80b7b-42ad-484d-b937-cc1308b9b1d7" xsi:nil="true"/>
    <Menta_Doc_EngDate xmlns="c8a80b7b-42ad-484d-b937-cc1308b9b1d7">11 אוגוסט 2020</Menta_Doc_EngDate>
    <Menta_Classification xmlns="c8a80b7b-42ad-484d-b937-cc1308b9b1d7" xsi:nil="true"/>
    <Menta_Folder xmlns="c8a80b7b-42ad-484d-b937-cc1308b9b1d7">362</Menta_Folder>
    <_dlc_DocId xmlns="c8a80b7b-42ad-484d-b937-cc1308b9b1d7">EVEN459-1160187545-1239</_dlc_DocId>
    <_dlc_DocIdUrl xmlns="c8a80b7b-42ad-484d-b937-cc1308b9b1d7">
      <Url>http://menta/sites/betl-Lishca18/_layouts/15/DocIdRedir.aspx?ID=EVEN459-1160187545-1239</Url>
      <Description>EVEN459-1160187545-1239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0FEBB-63F6-4501-97A2-2EA764EBDB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FAC78-5A6E-465E-BABF-FBAAF3B07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80b7b-42ad-484d-b937-cc1308b9b1d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http://schemas.microsoft.com/sharepoint/v3"/>
    <ds:schemaRef ds:uri="http://purl.org/dc/terms/"/>
    <ds:schemaRef ds:uri="c8a80b7b-42ad-484d-b937-cc1308b9b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sharepoint/v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73ED4FC-9088-4E5F-BCA4-8544CEFE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2</Pages>
  <Words>387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אלינור שלמה</cp:lastModifiedBy>
  <cp:revision>4</cp:revision>
  <cp:lastPrinted>2020-08-23T04:15:00Z</cp:lastPrinted>
  <dcterms:created xsi:type="dcterms:W3CDTF">2020-08-23T04:18:00Z</dcterms:created>
  <dcterms:modified xsi:type="dcterms:W3CDTF">2020-08-23T11:34:00Z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_dlc_DocIdItemGuid">
    <vt:lpwstr>d4b12f72-9d50-4284-838d-8f77c497b4c1</vt:lpwstr>
  </property>
</Properties>
</file>